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1980"/>
        <w:gridCol w:w="374"/>
        <w:gridCol w:w="526"/>
        <w:gridCol w:w="1800"/>
        <w:gridCol w:w="1260"/>
        <w:gridCol w:w="900"/>
        <w:gridCol w:w="1800"/>
      </w:tblGrid>
      <w:tr w:rsidR="001D0BD3" w14:paraId="48D33557" w14:textId="77777777" w:rsidTr="001D0BD3">
        <w:tc>
          <w:tcPr>
            <w:tcW w:w="10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61227" w14:textId="77777777" w:rsidR="001D0BD3" w:rsidRDefault="001D0BD3">
            <w:pPr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z w:val="28"/>
                <w:szCs w:val="28"/>
              </w:rPr>
              <w:t>DEPARTMENT OF EDUCATION</w:t>
            </w:r>
          </w:p>
        </w:tc>
      </w:tr>
      <w:tr w:rsidR="001D0BD3" w14:paraId="6FFF542C" w14:textId="77777777" w:rsidTr="001D0BD3">
        <w:tc>
          <w:tcPr>
            <w:tcW w:w="10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215E8" w14:textId="52A55460" w:rsidR="001D0BD3" w:rsidRDefault="001D0BD3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APPLICATION FOR OFFICIAL TRAVEL</w:t>
            </w:r>
          </w:p>
        </w:tc>
      </w:tr>
      <w:tr w:rsidR="001D0BD3" w14:paraId="75423A90" w14:textId="77777777" w:rsidTr="001D0BD3">
        <w:tc>
          <w:tcPr>
            <w:tcW w:w="10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D1598" w14:textId="77777777" w:rsidR="001D0BD3" w:rsidRDefault="001D0BD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 PARTICULARS OF THE VISIT</w:t>
            </w:r>
          </w:p>
        </w:tc>
      </w:tr>
      <w:tr w:rsidR="001D0BD3" w14:paraId="524F20BC" w14:textId="77777777" w:rsidTr="001D0BD3">
        <w:tc>
          <w:tcPr>
            <w:tcW w:w="10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980F" w14:textId="162D31BF" w:rsidR="001D0BD3" w:rsidRDefault="001D0BD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PURPOSE:  </w:t>
            </w:r>
          </w:p>
        </w:tc>
      </w:tr>
      <w:tr w:rsidR="001D0BD3" w14:paraId="7B18F8D3" w14:textId="77777777" w:rsidTr="001D0BD3">
        <w:tc>
          <w:tcPr>
            <w:tcW w:w="10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7A95C" w14:textId="77777777" w:rsidR="001D0BD3" w:rsidRDefault="001D0BD3">
            <w:pPr>
              <w:rPr>
                <w:rFonts w:ascii="Arial Narrow" w:hAnsi="Arial Narrow" w:cs="Arial"/>
                <w:b/>
              </w:rPr>
            </w:pPr>
          </w:p>
        </w:tc>
      </w:tr>
      <w:tr w:rsidR="001D0BD3" w14:paraId="17EF3324" w14:textId="77777777" w:rsidTr="001D0BD3">
        <w:tc>
          <w:tcPr>
            <w:tcW w:w="4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2451D" w14:textId="7EA46267" w:rsidR="0099702D" w:rsidRDefault="001D0BD3" w:rsidP="0099702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PLACE: </w:t>
            </w:r>
          </w:p>
          <w:p w14:paraId="080E9EA8" w14:textId="5EDA1931" w:rsidR="001D0BD3" w:rsidRDefault="001D0BD3">
            <w:pPr>
              <w:rPr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94B01" w14:textId="3D7007CD" w:rsidR="001D0BD3" w:rsidRDefault="001D0BD3" w:rsidP="003F567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DATE FROM:                </w:t>
            </w:r>
            <w:r w:rsidR="00C72157">
              <w:rPr>
                <w:rFonts w:ascii="Arial Narrow" w:hAnsi="Arial Narrow" w:cs="Arial"/>
                <w:b/>
                <w:sz w:val="20"/>
                <w:szCs w:val="20"/>
              </w:rPr>
              <w:t xml:space="preserve">                   </w:t>
            </w:r>
            <w:r w:rsidR="0099702D">
              <w:rPr>
                <w:rFonts w:ascii="Arial Narrow" w:hAnsi="Arial Narrow" w:cs="Arial"/>
                <w:b/>
                <w:sz w:val="20"/>
                <w:szCs w:val="20"/>
              </w:rPr>
              <w:t xml:space="preserve">    </w:t>
            </w:r>
            <w:r w:rsidR="00C72157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TO:</w:t>
            </w:r>
            <w:r w:rsidR="00714DCD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</w:p>
        </w:tc>
      </w:tr>
      <w:tr w:rsidR="001D0BD3" w14:paraId="226D61BF" w14:textId="77777777" w:rsidTr="001D0BD3">
        <w:tc>
          <w:tcPr>
            <w:tcW w:w="10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9B462" w14:textId="77777777" w:rsidR="001D0BD3" w:rsidRDefault="001D0BD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13D9F84F" w14:textId="77777777" w:rsidR="001D0BD3" w:rsidRDefault="001D0BD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2.   OFFICER(S)</w:t>
            </w:r>
          </w:p>
          <w:p w14:paraId="2C17A6F9" w14:textId="77777777" w:rsidR="001D0BD3" w:rsidRDefault="001D0BD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1D0BD3" w14:paraId="059C2DCA" w14:textId="77777777" w:rsidTr="001D0BD3"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B9435" w14:textId="77777777" w:rsidR="001D0BD3" w:rsidRDefault="001D0BD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43819B75" w14:textId="77777777" w:rsidR="001D0BD3" w:rsidRDefault="001D0BD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NAME</w:t>
            </w:r>
          </w:p>
        </w:tc>
        <w:tc>
          <w:tcPr>
            <w:tcW w:w="4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A80D" w14:textId="77777777" w:rsidR="001D0BD3" w:rsidRDefault="001D0BD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4B7CDEAD" w14:textId="77777777" w:rsidR="001D0BD3" w:rsidRDefault="001D0BD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     BRANCH / DIRECTORATE / DIVISION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7887" w14:textId="77777777" w:rsidR="001D0BD3" w:rsidRDefault="001D0BD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5257992D" w14:textId="77777777" w:rsidR="001D0BD3" w:rsidRDefault="001D0BD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Rank</w:t>
            </w:r>
          </w:p>
        </w:tc>
      </w:tr>
      <w:tr w:rsidR="001D0BD3" w14:paraId="7E0A3DD5" w14:textId="77777777" w:rsidTr="001D0BD3"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55B13" w14:textId="6E59BCEC" w:rsidR="001D0BD3" w:rsidRDefault="001D0BD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C6B0" w14:textId="1DD9BE24" w:rsidR="001D0BD3" w:rsidRDefault="001D0BD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A1F2A" w14:textId="58952752" w:rsidR="001D0BD3" w:rsidRDefault="001D0BD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146827" w14:paraId="6087B1C6" w14:textId="77777777" w:rsidTr="004A17BD"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21B1" w14:textId="24F03291" w:rsidR="00146827" w:rsidRDefault="0014682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7352" w14:textId="368B9C19" w:rsidR="00146827" w:rsidRDefault="00146827" w:rsidP="005464D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D979" w14:textId="31BCE435" w:rsidR="00146827" w:rsidRDefault="00146827" w:rsidP="005464D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146827" w14:paraId="7B9B8E7A" w14:textId="77777777" w:rsidTr="004A17BD"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E952" w14:textId="7B323287" w:rsidR="00146827" w:rsidRDefault="0014682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DA4F" w14:textId="380D8EF6" w:rsidR="00146827" w:rsidRDefault="00146827" w:rsidP="005464D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FBA4" w14:textId="2DD0A318" w:rsidR="00146827" w:rsidRDefault="00146827" w:rsidP="005464D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146827" w14:paraId="20519492" w14:textId="77777777" w:rsidTr="001D0BD3"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5DE9A" w14:textId="77777777" w:rsidR="00146827" w:rsidRDefault="0014682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6C38" w14:textId="77777777" w:rsidR="00146827" w:rsidRDefault="00146827" w:rsidP="005464D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9BF9" w14:textId="77777777" w:rsidR="00146827" w:rsidRDefault="00146827" w:rsidP="005464D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1D0BD3" w14:paraId="26DB03EF" w14:textId="77777777" w:rsidTr="001D0BD3"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D7B34" w14:textId="77777777" w:rsidR="001D0BD3" w:rsidRDefault="001D0BD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75C0" w14:textId="77777777" w:rsidR="001D0BD3" w:rsidRDefault="001D0BD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03F7" w14:textId="77777777" w:rsidR="001D0BD3" w:rsidRDefault="001D0BD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1D0BD3" w14:paraId="37F84C05" w14:textId="77777777" w:rsidTr="001D0BD3">
        <w:trPr>
          <w:trHeight w:val="546"/>
        </w:trPr>
        <w:tc>
          <w:tcPr>
            <w:tcW w:w="10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2918" w14:textId="2F77CD48" w:rsidR="001D0BD3" w:rsidRDefault="001D0BD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3. MOTIVATION</w:t>
            </w:r>
          </w:p>
        </w:tc>
      </w:tr>
      <w:tr w:rsidR="001D0BD3" w14:paraId="68CB2BFD" w14:textId="77777777" w:rsidTr="00A40E00">
        <w:tc>
          <w:tcPr>
            <w:tcW w:w="10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2E89" w14:textId="13FD79B2" w:rsidR="001D0BD3" w:rsidRPr="00A40E00" w:rsidRDefault="001D0BD3" w:rsidP="0099702D">
            <w:pPr>
              <w:pStyle w:val="ListParagraph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1D0BD3" w14:paraId="61ECC49E" w14:textId="77777777" w:rsidTr="00A40E00">
        <w:tc>
          <w:tcPr>
            <w:tcW w:w="10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6A2B" w14:textId="5374F95F" w:rsidR="001D0BD3" w:rsidRPr="00A40E00" w:rsidRDefault="001D0BD3" w:rsidP="0099702D">
            <w:pPr>
              <w:pStyle w:val="ListParagraph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1D0BD3" w14:paraId="51072D6C" w14:textId="77777777" w:rsidTr="00A40E00">
        <w:tc>
          <w:tcPr>
            <w:tcW w:w="10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C8CC" w14:textId="3F9B3FCA" w:rsidR="001D0BD3" w:rsidRPr="00A40E00" w:rsidRDefault="001D0BD3" w:rsidP="0099702D">
            <w:pPr>
              <w:pStyle w:val="ListParagraph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1D0BD3" w14:paraId="44EF407E" w14:textId="77777777" w:rsidTr="00A40E00">
        <w:tc>
          <w:tcPr>
            <w:tcW w:w="10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76FB" w14:textId="749D2661" w:rsidR="001D0BD3" w:rsidRPr="004A302A" w:rsidRDefault="001D0BD3" w:rsidP="004A302A">
            <w:pPr>
              <w:tabs>
                <w:tab w:val="left" w:pos="864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1D0BD3" w14:paraId="2DA0668B" w14:textId="77777777" w:rsidTr="00A40E00">
        <w:tc>
          <w:tcPr>
            <w:tcW w:w="10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9FC4A" w14:textId="4BD65E42" w:rsidR="001D0BD3" w:rsidRPr="004A302A" w:rsidRDefault="001D0BD3" w:rsidP="004A302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1D0BD3" w14:paraId="4E879F7E" w14:textId="77777777" w:rsidTr="00A40E00">
        <w:trPr>
          <w:trHeight w:val="135"/>
        </w:trPr>
        <w:tc>
          <w:tcPr>
            <w:tcW w:w="10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BD28" w14:textId="36CC34E9" w:rsidR="001D0BD3" w:rsidRDefault="001D0BD3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C440F9" w14:paraId="31560AA3" w14:textId="77777777" w:rsidTr="007978DB">
        <w:trPr>
          <w:trHeight w:val="120"/>
        </w:trPr>
        <w:tc>
          <w:tcPr>
            <w:tcW w:w="10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0EECE" w14:textId="53169334" w:rsidR="00C440F9" w:rsidRDefault="00C440F9" w:rsidP="007978D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7978DB" w14:paraId="244D726C" w14:textId="77777777" w:rsidTr="001D0BD3">
        <w:trPr>
          <w:trHeight w:val="94"/>
        </w:trPr>
        <w:tc>
          <w:tcPr>
            <w:tcW w:w="10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3147" w14:textId="51365AE9" w:rsidR="007978DB" w:rsidRDefault="007978DB" w:rsidP="00C440F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Attach a copy for request assignment, notice, invitation, etc.</w:t>
            </w:r>
          </w:p>
        </w:tc>
      </w:tr>
      <w:tr w:rsidR="00C440F9" w14:paraId="6D4E55DB" w14:textId="77777777" w:rsidTr="001D0BD3">
        <w:trPr>
          <w:trHeight w:val="656"/>
        </w:trPr>
        <w:tc>
          <w:tcPr>
            <w:tcW w:w="10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8208" w14:textId="77777777" w:rsidR="001869A4" w:rsidRDefault="001869A4" w:rsidP="00C440F9">
            <w:pPr>
              <w:rPr>
                <w:rFonts w:ascii="Arial Narrow" w:hAnsi="Arial Narrow" w:cs="Arial"/>
                <w:b/>
              </w:rPr>
            </w:pPr>
          </w:p>
          <w:p w14:paraId="14326B62" w14:textId="28091438" w:rsidR="00C440F9" w:rsidRDefault="00C440F9" w:rsidP="00C440F9">
            <w:p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4. MEANS OF TRANSPORT</w:t>
            </w:r>
          </w:p>
        </w:tc>
      </w:tr>
      <w:tr w:rsidR="00C440F9" w14:paraId="6B12A341" w14:textId="77777777" w:rsidTr="001D0BD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A8CB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89865DC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MOTOR</w:t>
            </w: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89B56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38BC1A18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OWNER / DRIVER</w:t>
            </w:r>
          </w:p>
        </w:tc>
        <w:tc>
          <w:tcPr>
            <w:tcW w:w="2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DB1E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307FE3EB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AIRPLANE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75EE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7753F0D7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TRANSPORT at DESTINATION</w:t>
            </w:r>
          </w:p>
          <w:p w14:paraId="6A4B6FF3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C440F9" w14:paraId="0926A326" w14:textId="77777777" w:rsidTr="001D0BD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DD69F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Allocate GG</w:t>
            </w: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F5BB7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E6008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709F7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GG Vehicle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3AB2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C440F9" w14:paraId="1595268F" w14:textId="77777777" w:rsidTr="001D0BD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D8C2C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Official (fleet)</w:t>
            </w: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43A1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A7AEA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A2D90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Private Hire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2BCE3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C440F9" w14:paraId="6EC8D5EB" w14:textId="77777777" w:rsidTr="001D0BD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50A7A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MMS</w:t>
            </w: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FAB94" w14:textId="6621ECED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654FD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72A14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Bus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615A2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C440F9" w14:paraId="17A56C3D" w14:textId="77777777" w:rsidTr="001D0BD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3920E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Subsidized</w:t>
            </w: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FC53" w14:textId="6219A845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E2CE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BCCD4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Taxi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D29B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C440F9" w14:paraId="6C7336FE" w14:textId="77777777" w:rsidTr="001D0BD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6112A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Private</w:t>
            </w: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4A27" w14:textId="4B0A197A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2A876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59F18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Shuttle Service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2899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C440F9" w14:paraId="38760ABD" w14:textId="77777777" w:rsidTr="001D0BD3">
        <w:tc>
          <w:tcPr>
            <w:tcW w:w="6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9E12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9D7DB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Other: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AB2B1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C440F9" w14:paraId="4E760FED" w14:textId="77777777" w:rsidTr="001D0BD3">
        <w:tc>
          <w:tcPr>
            <w:tcW w:w="10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D7B8" w14:textId="77777777" w:rsidR="00C440F9" w:rsidRDefault="00C440F9" w:rsidP="00C440F9">
            <w:pPr>
              <w:rPr>
                <w:rFonts w:ascii="Arial Narrow" w:hAnsi="Arial Narrow" w:cs="Arial"/>
                <w:b/>
              </w:rPr>
            </w:pPr>
          </w:p>
          <w:p w14:paraId="070E6645" w14:textId="77777777" w:rsidR="00C440F9" w:rsidRDefault="00C440F9" w:rsidP="00C440F9">
            <w:p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5. Distance traveled officially for current </w:t>
            </w:r>
            <w:proofErr w:type="gramStart"/>
            <w:r>
              <w:rPr>
                <w:rFonts w:ascii="Arial Narrow" w:hAnsi="Arial Narrow" w:cs="Arial"/>
                <w:b/>
                <w:sz w:val="22"/>
                <w:szCs w:val="22"/>
              </w:rPr>
              <w:t>week  …</w:t>
            </w:r>
            <w:proofErr w:type="gramEnd"/>
            <w:r>
              <w:rPr>
                <w:rFonts w:ascii="Arial Narrow" w:hAnsi="Arial Narrow" w:cs="Arial"/>
                <w:b/>
                <w:sz w:val="22"/>
                <w:szCs w:val="22"/>
              </w:rPr>
              <w:t>…………………………………</w:t>
            </w:r>
          </w:p>
        </w:tc>
      </w:tr>
      <w:tr w:rsidR="00C440F9" w14:paraId="64F146FF" w14:textId="77777777" w:rsidTr="001D0BD3">
        <w:trPr>
          <w:trHeight w:val="647"/>
        </w:trPr>
        <w:tc>
          <w:tcPr>
            <w:tcW w:w="10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CD0B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1DBFDF96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6. RECOMMENDATION / APPROVAL</w:t>
            </w:r>
          </w:p>
        </w:tc>
      </w:tr>
      <w:tr w:rsidR="00C440F9" w14:paraId="569D4118" w14:textId="77777777" w:rsidTr="001D0BD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D85BF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0B373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APPLICANT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10C10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RECOMMENDED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867A8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APPROVED</w:t>
            </w:r>
          </w:p>
        </w:tc>
      </w:tr>
      <w:tr w:rsidR="00C440F9" w14:paraId="73E7D59E" w14:textId="77777777" w:rsidTr="00CB09CE">
        <w:trPr>
          <w:trHeight w:val="61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14DE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7B486D6C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Signature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AD434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8E0E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8DA5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C440F9" w14:paraId="04AF87C7" w14:textId="77777777" w:rsidTr="001D0BD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1712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7EB0CD00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Surname &amp; Initials</w:t>
            </w:r>
          </w:p>
          <w:p w14:paraId="5FB5736E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320F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C7000DD" w14:textId="03DD2EFF" w:rsidR="00C440F9" w:rsidRDefault="00C440F9" w:rsidP="00C440F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EDC9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6FF80724" w14:textId="326764B1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6E917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6A98D851" w14:textId="43F3BCB3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C440F9" w14:paraId="63D4D051" w14:textId="77777777" w:rsidTr="001D0BD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8836E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44D6FE42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Rank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0804" w14:textId="77777777" w:rsidR="00C440F9" w:rsidRDefault="00C440F9" w:rsidP="00C440F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1B71335C" w14:textId="7AD0094A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C02D9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0D96220A" w14:textId="549A50EF" w:rsidR="00C440F9" w:rsidRDefault="009002A0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DCES</w:t>
            </w:r>
          </w:p>
          <w:p w14:paraId="53A49FFD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9C40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5F69404E" w14:textId="3D96E31B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DISTRICT DIRECTOR</w:t>
            </w:r>
          </w:p>
        </w:tc>
      </w:tr>
      <w:tr w:rsidR="00C440F9" w14:paraId="25323396" w14:textId="77777777" w:rsidTr="00EF1CB5">
        <w:trPr>
          <w:trHeight w:val="368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B6E3D" w14:textId="2EA025F8" w:rsidR="00C440F9" w:rsidRDefault="00C440F9" w:rsidP="00EF1CB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Date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072E" w14:textId="623F00CF" w:rsidR="00C440F9" w:rsidRDefault="00C440F9" w:rsidP="00C440F9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5490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204E3" w14:textId="77777777" w:rsidR="00C440F9" w:rsidRDefault="00C440F9" w:rsidP="00C440F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11F1C109" w14:textId="77777777" w:rsidR="00124A98" w:rsidRDefault="00124A98" w:rsidP="001D0BD3"/>
    <w:sectPr w:rsidR="00124A98" w:rsidSect="00846EC8">
      <w:pgSz w:w="12240" w:h="15840"/>
      <w:pgMar w:top="993" w:right="1440" w:bottom="709" w:left="1440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1D2408" w14:textId="77777777" w:rsidR="00846EC8" w:rsidRDefault="00846EC8" w:rsidP="00467394">
      <w:r>
        <w:separator/>
      </w:r>
    </w:p>
  </w:endnote>
  <w:endnote w:type="continuationSeparator" w:id="0">
    <w:p w14:paraId="5036546C" w14:textId="77777777" w:rsidR="00846EC8" w:rsidRDefault="00846EC8" w:rsidP="0046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C041FC" w14:textId="77777777" w:rsidR="00846EC8" w:rsidRDefault="00846EC8" w:rsidP="00467394">
      <w:r>
        <w:separator/>
      </w:r>
    </w:p>
  </w:footnote>
  <w:footnote w:type="continuationSeparator" w:id="0">
    <w:p w14:paraId="68E29A7C" w14:textId="77777777" w:rsidR="00846EC8" w:rsidRDefault="00846EC8" w:rsidP="004673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655D7F"/>
    <w:multiLevelType w:val="hybridMultilevel"/>
    <w:tmpl w:val="78D61FB2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1156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0BD3"/>
    <w:rsid w:val="00124A98"/>
    <w:rsid w:val="0013528A"/>
    <w:rsid w:val="00146827"/>
    <w:rsid w:val="001619E5"/>
    <w:rsid w:val="001869A4"/>
    <w:rsid w:val="001B45B9"/>
    <w:rsid w:val="001C6FD9"/>
    <w:rsid w:val="001D0BD3"/>
    <w:rsid w:val="001D114D"/>
    <w:rsid w:val="001D70D2"/>
    <w:rsid w:val="00297B8C"/>
    <w:rsid w:val="002C3943"/>
    <w:rsid w:val="00334B2D"/>
    <w:rsid w:val="00360E21"/>
    <w:rsid w:val="003959BD"/>
    <w:rsid w:val="003F5673"/>
    <w:rsid w:val="003F6264"/>
    <w:rsid w:val="00420F16"/>
    <w:rsid w:val="00467394"/>
    <w:rsid w:val="004A17BD"/>
    <w:rsid w:val="004A302A"/>
    <w:rsid w:val="004D6A6A"/>
    <w:rsid w:val="004E2E27"/>
    <w:rsid w:val="004F32C6"/>
    <w:rsid w:val="00524297"/>
    <w:rsid w:val="005508E6"/>
    <w:rsid w:val="00557BBF"/>
    <w:rsid w:val="005B1101"/>
    <w:rsid w:val="005B1C7F"/>
    <w:rsid w:val="005F6810"/>
    <w:rsid w:val="006250E5"/>
    <w:rsid w:val="00680FDC"/>
    <w:rsid w:val="00714DCD"/>
    <w:rsid w:val="00763CE5"/>
    <w:rsid w:val="007656C6"/>
    <w:rsid w:val="00776BA4"/>
    <w:rsid w:val="007978DB"/>
    <w:rsid w:val="007B2BC3"/>
    <w:rsid w:val="00846EC8"/>
    <w:rsid w:val="008901DD"/>
    <w:rsid w:val="008D7ED2"/>
    <w:rsid w:val="009002A0"/>
    <w:rsid w:val="00935C9B"/>
    <w:rsid w:val="0096029C"/>
    <w:rsid w:val="00990F9C"/>
    <w:rsid w:val="00995E60"/>
    <w:rsid w:val="0099702D"/>
    <w:rsid w:val="00A40E00"/>
    <w:rsid w:val="00A55817"/>
    <w:rsid w:val="00B11D5B"/>
    <w:rsid w:val="00B83C5B"/>
    <w:rsid w:val="00BF26A3"/>
    <w:rsid w:val="00BF291E"/>
    <w:rsid w:val="00C440F9"/>
    <w:rsid w:val="00C676A3"/>
    <w:rsid w:val="00C72157"/>
    <w:rsid w:val="00CB09CE"/>
    <w:rsid w:val="00D04714"/>
    <w:rsid w:val="00D83A29"/>
    <w:rsid w:val="00DA2281"/>
    <w:rsid w:val="00DC18C9"/>
    <w:rsid w:val="00DD4E37"/>
    <w:rsid w:val="00DD6D6C"/>
    <w:rsid w:val="00DE516E"/>
    <w:rsid w:val="00E5068D"/>
    <w:rsid w:val="00E836F0"/>
    <w:rsid w:val="00EE1409"/>
    <w:rsid w:val="00EF1CB5"/>
    <w:rsid w:val="00F367D3"/>
    <w:rsid w:val="00F41128"/>
    <w:rsid w:val="00F64295"/>
    <w:rsid w:val="00F72BAE"/>
    <w:rsid w:val="00F940AF"/>
    <w:rsid w:val="00FA5FBB"/>
    <w:rsid w:val="00FE1A58"/>
    <w:rsid w:val="00FE4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68753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0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06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068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40E0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73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739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673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739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71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Trip Authority MMS.dotx</Template>
  <TotalTime>3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Dept. Of Education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Private</dc:creator>
  <cp:keywords/>
  <dc:description/>
  <cp:lastModifiedBy>Isaac Lebone</cp:lastModifiedBy>
  <cp:revision>2</cp:revision>
  <cp:lastPrinted>2023-01-06T07:00:00Z</cp:lastPrinted>
  <dcterms:created xsi:type="dcterms:W3CDTF">2024-05-04T17:48:00Z</dcterms:created>
  <dcterms:modified xsi:type="dcterms:W3CDTF">2024-05-04T17:48:00Z</dcterms:modified>
</cp:coreProperties>
</file>